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36"/>
        <w:gridCol w:w="11122"/>
      </w:tblGrid>
      <w:tr w:rsidR="00DA018B" w:rsidRPr="00AF27D9" w14:paraId="49D5C06D" w14:textId="77777777" w:rsidTr="00AF27D9">
        <w:sdt>
          <w:sdtPr>
            <w:id w:val="415748049"/>
            <w:placeholder>
              <w:docPart w:val="06B23F5D87C544BCB5BCE42CE279A4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19CBBA01" w14:textId="77777777" w:rsidR="00DA018B" w:rsidRPr="00AF27D9" w:rsidRDefault="00DA018B" w:rsidP="00DA018B">
                <w:r w:rsidRPr="00AF27D9">
                  <w:rPr>
                    <w:lang w:bidi="de-DE"/>
                  </w:rPr>
                  <w:t>Name der Veranstaltung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</w:tcPr>
          <w:p w14:paraId="37AB8338" w14:textId="17FA9C0F" w:rsidR="00DA018B" w:rsidRPr="00AF27D9" w:rsidRDefault="006843C5" w:rsidP="00DA018B">
            <w:r>
              <w:t>NMA Germany 202</w:t>
            </w:r>
            <w:r w:rsidR="007C3672">
              <w:t>6 – Sonntag 08.11.2026</w:t>
            </w:r>
          </w:p>
        </w:tc>
      </w:tr>
    </w:tbl>
    <w:p w14:paraId="28440192" w14:textId="77777777" w:rsidR="00DA018B" w:rsidRPr="00AF27D9" w:rsidRDefault="00DA018B" w:rsidP="00DA018B">
      <w:pPr>
        <w:pStyle w:val="KeinLeerraum"/>
        <w:spacing w:after="0"/>
        <w:rPr>
          <w:sz w:val="4"/>
          <w:szCs w:val="12"/>
        </w:rPr>
      </w:pPr>
    </w:p>
    <w:p w14:paraId="3B37D8FC" w14:textId="77777777" w:rsidR="00806FF3" w:rsidRPr="00AF27D9" w:rsidRDefault="00806FF3" w:rsidP="00562601">
      <w:pPr>
        <w:pStyle w:val="KeinLeerraum"/>
      </w:pPr>
    </w:p>
    <w:tbl>
      <w:tblPr>
        <w:tblW w:w="4745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05"/>
        <w:gridCol w:w="1671"/>
        <w:gridCol w:w="1557"/>
        <w:gridCol w:w="998"/>
        <w:gridCol w:w="845"/>
        <w:gridCol w:w="1414"/>
        <w:gridCol w:w="2553"/>
        <w:gridCol w:w="1197"/>
      </w:tblGrid>
      <w:tr w:rsidR="00407256" w:rsidRPr="00AF27D9" w14:paraId="06CDBDB4" w14:textId="77777777" w:rsidTr="006843C5">
        <w:trPr>
          <w:trHeight w:val="240"/>
        </w:trPr>
        <w:tc>
          <w:tcPr>
            <w:tcW w:w="11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88C14EF" w14:textId="68167FA3" w:rsidR="0057256E" w:rsidRPr="00AF27D9" w:rsidRDefault="00407256" w:rsidP="00407256">
            <w:pPr>
              <w:pStyle w:val="Tabellenberschriften"/>
              <w:jc w:val="left"/>
            </w:pPr>
            <w:r>
              <w:t>Kategorie</w:t>
            </w:r>
          </w:p>
        </w:tc>
        <w:tc>
          <w:tcPr>
            <w:tcW w:w="6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10C0969" w14:textId="2F417C7B" w:rsidR="0057256E" w:rsidRPr="00AF27D9" w:rsidRDefault="00407256" w:rsidP="002B69B4">
            <w:pPr>
              <w:pStyle w:val="Tabellenberschriften"/>
            </w:pPr>
            <w:r>
              <w:t>Registrierung</w:t>
            </w:r>
          </w:p>
        </w:tc>
        <w:tc>
          <w:tcPr>
            <w:tcW w:w="58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5D1F343" w14:textId="0D251153" w:rsidR="0057256E" w:rsidRPr="00AF27D9" w:rsidRDefault="00407256" w:rsidP="002B69B4">
            <w:pPr>
              <w:pStyle w:val="Tabellenberschriften"/>
            </w:pPr>
            <w:r>
              <w:t>Briefing &amp; Vorber.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26E1D52" w14:textId="42C7467D" w:rsidR="0057256E" w:rsidRPr="00AF27D9" w:rsidRDefault="00407256" w:rsidP="0088181F">
            <w:pPr>
              <w:pStyle w:val="Tabellenberschriften"/>
            </w:pPr>
            <w:r>
              <w:t>Beginn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5678D4F" w14:textId="13466EE0" w:rsidR="0057256E" w:rsidRPr="00AF27D9" w:rsidRDefault="00407256" w:rsidP="0088181F">
            <w:pPr>
              <w:pStyle w:val="Tabellenberschriften"/>
            </w:pPr>
            <w:r>
              <w:t>Ende</w:t>
            </w: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A4E43A" w14:textId="239093C4" w:rsidR="0057256E" w:rsidRPr="00AF27D9" w:rsidRDefault="00407256" w:rsidP="0088181F">
            <w:pPr>
              <w:pStyle w:val="Tabellenberschriften"/>
            </w:pPr>
            <w:r>
              <w:t>Jury Bewertung</w:t>
            </w:r>
          </w:p>
        </w:tc>
        <w:tc>
          <w:tcPr>
            <w:tcW w:w="96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0D424FD" w14:textId="17346842" w:rsidR="0057256E" w:rsidRPr="00AF27D9" w:rsidRDefault="00407256" w:rsidP="0088181F">
            <w:pPr>
              <w:pStyle w:val="Tabellenberschriften"/>
            </w:pPr>
            <w:r>
              <w:t>Ende Bewertung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8DE64CB" w14:textId="305E1B24" w:rsidR="0057256E" w:rsidRPr="00AF27D9" w:rsidRDefault="0057256E" w:rsidP="00407256">
            <w:pPr>
              <w:pStyle w:val="Tabellenberschriften"/>
            </w:pPr>
          </w:p>
        </w:tc>
      </w:tr>
      <w:tr w:rsidR="00615802" w:rsidRPr="00AF27D9" w14:paraId="516BFFF5" w14:textId="77777777" w:rsidTr="006843C5">
        <w:tc>
          <w:tcPr>
            <w:tcW w:w="11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362E8" w14:textId="6E42FC42" w:rsidR="00615802" w:rsidRPr="00AF27D9" w:rsidRDefault="005628AE" w:rsidP="00615802">
            <w:r>
              <w:t>Salon Nails 1 Hand 60 min</w:t>
            </w:r>
          </w:p>
        </w:tc>
        <w:tc>
          <w:tcPr>
            <w:tcW w:w="6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2620D2" w14:textId="2BF2BC59" w:rsidR="00615802" w:rsidRPr="00AF27D9" w:rsidRDefault="007237C1" w:rsidP="00615802">
            <w:r>
              <w:t>06:30</w:t>
            </w:r>
            <w:r w:rsidR="00615802">
              <w:t xml:space="preserve"> </w:t>
            </w:r>
          </w:p>
        </w:tc>
        <w:tc>
          <w:tcPr>
            <w:tcW w:w="5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C5D727" w14:textId="6A15CFCE" w:rsidR="00615802" w:rsidRPr="00AF27D9" w:rsidRDefault="00615802" w:rsidP="00615802">
            <w:r>
              <w:t>07:</w:t>
            </w:r>
            <w:r w:rsidR="007237C1">
              <w:t>00</w:t>
            </w:r>
            <w:r>
              <w:t>-07:</w:t>
            </w:r>
            <w:r w:rsidR="00DA0863">
              <w:t>15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BDC37" w14:textId="3147BED4" w:rsidR="00615802" w:rsidRPr="00AF27D9" w:rsidRDefault="00615802" w:rsidP="00615802">
            <w:r>
              <w:t>7:</w:t>
            </w:r>
            <w:r w:rsidR="00DA0863">
              <w:t>15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9C1D24" w14:textId="6A847009" w:rsidR="00615802" w:rsidRPr="00AF27D9" w:rsidRDefault="00615802" w:rsidP="00615802">
            <w:r>
              <w:t>0</w:t>
            </w:r>
            <w:r w:rsidR="00DA0863">
              <w:t>8</w:t>
            </w:r>
            <w:r>
              <w:t>:</w:t>
            </w:r>
            <w:r w:rsidR="00A75702">
              <w:t>15</w:t>
            </w: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16F553" w14:textId="342C72ED" w:rsidR="00615802" w:rsidRPr="00AF27D9" w:rsidRDefault="00DA0863" w:rsidP="00615802">
            <w:r>
              <w:t>08:</w:t>
            </w:r>
            <w:r w:rsidR="00A75702">
              <w:t>15</w:t>
            </w:r>
          </w:p>
        </w:tc>
        <w:tc>
          <w:tcPr>
            <w:tcW w:w="9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CE45BE" w14:textId="1B40B363" w:rsidR="00615802" w:rsidRPr="00AF27D9" w:rsidRDefault="003424C1" w:rsidP="00615802">
            <w:r>
              <w:t>09.15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568CFF" w14:textId="46B4E735" w:rsidR="00615802" w:rsidRPr="00AF27D9" w:rsidRDefault="00615802" w:rsidP="00615802"/>
        </w:tc>
      </w:tr>
      <w:tr w:rsidR="00615802" w:rsidRPr="00AF27D9" w14:paraId="24CB8843" w14:textId="77777777" w:rsidTr="006843C5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47345E" w14:textId="542B02F2" w:rsidR="00615802" w:rsidRPr="00AF27D9" w:rsidRDefault="003424C1" w:rsidP="00615802">
            <w:proofErr w:type="spellStart"/>
            <w:r>
              <w:t>Almondshape</w:t>
            </w:r>
            <w:proofErr w:type="spellEnd"/>
            <w:r>
              <w:t>/Mandelform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0D63C" w14:textId="230F42AD" w:rsidR="00615802" w:rsidRPr="00AF27D9" w:rsidRDefault="00060104" w:rsidP="00615802">
            <w:r>
              <w:t>08:00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179EB4" w14:textId="0D03CFD5" w:rsidR="00615802" w:rsidRPr="00AF27D9" w:rsidRDefault="00615802" w:rsidP="00615802">
            <w:r>
              <w:t>09:</w:t>
            </w:r>
            <w:r w:rsidR="00AD4CE3">
              <w:t>0</w:t>
            </w:r>
            <w:r>
              <w:t>0</w:t>
            </w:r>
            <w:r w:rsidR="00087C26">
              <w:t>-09:15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30303C" w14:textId="561E2B3C" w:rsidR="00615802" w:rsidRPr="00AF27D9" w:rsidRDefault="00615802" w:rsidP="00615802">
            <w:r>
              <w:t>9:</w:t>
            </w:r>
            <w:r w:rsidR="00087C26">
              <w:t>15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B76DA0" w14:textId="34D83510" w:rsidR="00615802" w:rsidRPr="00AF27D9" w:rsidRDefault="00AD4CAF" w:rsidP="00615802">
            <w:r>
              <w:t>10:</w:t>
            </w:r>
            <w:r w:rsidR="00087C26">
              <w:t>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F56877" w14:textId="3F705667" w:rsidR="00615802" w:rsidRPr="00AF27D9" w:rsidRDefault="00615802" w:rsidP="00615802">
            <w:r>
              <w:t>1</w:t>
            </w:r>
            <w:r w:rsidR="000B21ED">
              <w:t>0:</w:t>
            </w:r>
            <w:r w:rsidR="00087C26">
              <w:t>15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59929" w14:textId="5B63D37B" w:rsidR="00615802" w:rsidRPr="00AF27D9" w:rsidRDefault="00615802" w:rsidP="00615802">
            <w:r>
              <w:t>11:</w:t>
            </w:r>
            <w:r w:rsidR="00087C26">
              <w:t>15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C1A45E" w14:textId="2516C468" w:rsidR="00615802" w:rsidRPr="00AF27D9" w:rsidRDefault="00615802" w:rsidP="00615802"/>
        </w:tc>
      </w:tr>
      <w:tr w:rsidR="00615802" w:rsidRPr="00AF27D9" w14:paraId="4572A096" w14:textId="77777777" w:rsidTr="006843C5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372B36" w14:textId="4DE9BB9E" w:rsidR="00615802" w:rsidRPr="00AF27D9" w:rsidRDefault="00AA778E" w:rsidP="00615802">
            <w:r>
              <w:t>Stiletto-Nails - 5 Finger/1 Hand - 120 Minuten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18B49" w14:textId="5AA3B407" w:rsidR="00615802" w:rsidRPr="00AF27D9" w:rsidRDefault="009406AD" w:rsidP="00615802">
            <w:r>
              <w:t>10:15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C95319" w14:textId="26281A4D" w:rsidR="00615802" w:rsidRPr="00AF27D9" w:rsidRDefault="001050F4" w:rsidP="00615802">
            <w:r>
              <w:t>11:00– 11:15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85CF5B" w14:textId="684EF8E3" w:rsidR="00615802" w:rsidRPr="00AF27D9" w:rsidRDefault="00C702E3" w:rsidP="00615802">
            <w:r>
              <w:t>11:15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0B7D6" w14:textId="456DE786" w:rsidR="00615802" w:rsidRPr="00AF27D9" w:rsidRDefault="00C702E3" w:rsidP="00615802">
            <w:r>
              <w:t>13:15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98E85" w14:textId="40981A67" w:rsidR="00615802" w:rsidRPr="00AF27D9" w:rsidRDefault="00C702E3" w:rsidP="00615802">
            <w:r>
              <w:t>13:15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D4EDE" w14:textId="4A234903" w:rsidR="00615802" w:rsidRPr="00AF27D9" w:rsidRDefault="00C702E3" w:rsidP="00615802">
            <w:r>
              <w:t>14:15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79096" w14:textId="1FB50BD9" w:rsidR="00615802" w:rsidRPr="00AF27D9" w:rsidRDefault="00615802" w:rsidP="00615802"/>
        </w:tc>
      </w:tr>
      <w:tr w:rsidR="00615802" w:rsidRPr="00AF27D9" w14:paraId="526A844D" w14:textId="77777777" w:rsidTr="006843C5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0697FA" w14:textId="77777777" w:rsidR="00615802" w:rsidRDefault="00ED1784" w:rsidP="00615802">
            <w:r>
              <w:t>Freestyle French</w:t>
            </w:r>
          </w:p>
          <w:p w14:paraId="59876904" w14:textId="19CFF9C0" w:rsidR="00241E4C" w:rsidRPr="00AF27D9" w:rsidRDefault="00241E4C" w:rsidP="00615802">
            <w:r>
              <w:t>4 Finger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D4A614" w14:textId="3F74FF69" w:rsidR="00615802" w:rsidRPr="00AF27D9" w:rsidRDefault="001E211E" w:rsidP="00615802">
            <w:r>
              <w:t>13:30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42F20" w14:textId="2C7C6876" w:rsidR="00615802" w:rsidRPr="00AF27D9" w:rsidRDefault="001E211E" w:rsidP="00615802">
            <w:r>
              <w:t>13:45-14:00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09AA4" w14:textId="24AD56BB" w:rsidR="00615802" w:rsidRPr="00AF27D9" w:rsidRDefault="001E211E" w:rsidP="00615802">
            <w:r>
              <w:t>14:00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9725F" w14:textId="71A261F3" w:rsidR="00615802" w:rsidRPr="00AF27D9" w:rsidRDefault="00CE7C92" w:rsidP="00615802">
            <w:r>
              <w:t>14:45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A59CD3" w14:textId="16C1DD2A" w:rsidR="00615802" w:rsidRPr="00AF27D9" w:rsidRDefault="00CE7C92" w:rsidP="00615802">
            <w:r>
              <w:t>14:45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7E1D4D" w14:textId="7D33B539" w:rsidR="00615802" w:rsidRPr="00AF27D9" w:rsidRDefault="00241E4C" w:rsidP="00615802">
            <w:r>
              <w:t>15:45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36D3DD" w14:textId="5AACFE69" w:rsidR="00615802" w:rsidRPr="00AF27D9" w:rsidRDefault="00615802" w:rsidP="00615802"/>
        </w:tc>
      </w:tr>
      <w:tr w:rsidR="009E7768" w:rsidRPr="00AF27D9" w14:paraId="1DB1303C" w14:textId="77777777" w:rsidTr="006843C5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624E98" w14:textId="44596B3B" w:rsidR="009E7768" w:rsidRPr="007237C1" w:rsidRDefault="009E7768" w:rsidP="009E7768">
            <w:pPr>
              <w:rPr>
                <w:lang w:val="en-GB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6E1687" w14:textId="63DD858D" w:rsidR="009E7768" w:rsidRPr="00AF27D9" w:rsidRDefault="009E7768" w:rsidP="009E7768"/>
        </w:tc>
        <w:tc>
          <w:tcPr>
            <w:tcW w:w="5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6315CE" w14:textId="5DE98D45" w:rsidR="009E7768" w:rsidRPr="00AF27D9" w:rsidRDefault="009E7768" w:rsidP="009E7768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4854BB" w14:textId="0A1B8C7F" w:rsidR="009E7768" w:rsidRPr="00AF27D9" w:rsidRDefault="009E7768" w:rsidP="009E7768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E75C0D" w14:textId="2751D9C1" w:rsidR="009E7768" w:rsidRPr="00AF27D9" w:rsidRDefault="009E7768" w:rsidP="009E7768"/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C361EC" w14:textId="0FDCDE89" w:rsidR="009E7768" w:rsidRPr="00AF27D9" w:rsidRDefault="009E7768" w:rsidP="009E7768"/>
        </w:tc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076AD" w14:textId="1E2BC2CC" w:rsidR="009E7768" w:rsidRPr="00AF27D9" w:rsidRDefault="009E7768" w:rsidP="009E7768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257974" w14:textId="39A8DCCF" w:rsidR="009E7768" w:rsidRPr="00AF27D9" w:rsidRDefault="009E7768" w:rsidP="009E7768"/>
        </w:tc>
      </w:tr>
      <w:tr w:rsidR="009E7768" w:rsidRPr="00AF27D9" w14:paraId="362B4A7B" w14:textId="77777777" w:rsidTr="006843C5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942026" w14:textId="77777777" w:rsidR="009E7768" w:rsidRPr="00AF27D9" w:rsidRDefault="009E7768" w:rsidP="009E7768"/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A22E0B" w14:textId="77777777" w:rsidR="009E7768" w:rsidRPr="00AF27D9" w:rsidRDefault="009E7768" w:rsidP="009E7768"/>
        </w:tc>
        <w:tc>
          <w:tcPr>
            <w:tcW w:w="5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CD2679" w14:textId="77777777" w:rsidR="009E7768" w:rsidRPr="00AF27D9" w:rsidRDefault="009E7768" w:rsidP="009E7768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49DEEE" w14:textId="77777777" w:rsidR="009E7768" w:rsidRPr="00AF27D9" w:rsidRDefault="009E7768" w:rsidP="009E7768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FA0450" w14:textId="77777777" w:rsidR="009E7768" w:rsidRPr="00AF27D9" w:rsidRDefault="009E7768" w:rsidP="009E7768"/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43F37" w14:textId="77777777" w:rsidR="009E7768" w:rsidRPr="00AF27D9" w:rsidRDefault="009E7768" w:rsidP="009E7768"/>
        </w:tc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79E5C4" w14:textId="77777777" w:rsidR="009E7768" w:rsidRPr="00AF27D9" w:rsidRDefault="009E7768" w:rsidP="009E7768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0604E" w14:textId="77777777" w:rsidR="009E7768" w:rsidRPr="00AF27D9" w:rsidRDefault="009E7768" w:rsidP="009E7768"/>
        </w:tc>
      </w:tr>
      <w:tr w:rsidR="009E7768" w:rsidRPr="00AF27D9" w14:paraId="622857D3" w14:textId="77777777" w:rsidTr="006843C5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528BA" w14:textId="50FF7067" w:rsidR="009E7768" w:rsidRPr="00AF27D9" w:rsidRDefault="0033632F" w:rsidP="009E7768">
            <w:r>
              <w:t>Siegerehrung</w:t>
            </w:r>
            <w:r w:rsidR="00152D38">
              <w:t xml:space="preserve"> </w:t>
            </w:r>
            <w:proofErr w:type="spellStart"/>
            <w:r w:rsidR="00152D38">
              <w:t>ca</w:t>
            </w:r>
            <w:proofErr w:type="spellEnd"/>
            <w:r w:rsidR="00152D38">
              <w:t xml:space="preserve"> 16:</w:t>
            </w:r>
            <w:r w:rsidR="007652CF">
              <w:t>30</w:t>
            </w:r>
            <w:r w:rsidR="00152D38">
              <w:t xml:space="preserve"> Uhr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882B74" w14:textId="77777777" w:rsidR="009E7768" w:rsidRPr="00AF27D9" w:rsidRDefault="009E7768" w:rsidP="009E7768"/>
        </w:tc>
        <w:tc>
          <w:tcPr>
            <w:tcW w:w="5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7F0B5" w14:textId="77777777" w:rsidR="009E7768" w:rsidRPr="00AF27D9" w:rsidRDefault="009E7768" w:rsidP="009E7768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DA3B59" w14:textId="77777777" w:rsidR="009E7768" w:rsidRPr="00AF27D9" w:rsidRDefault="009E7768" w:rsidP="009E7768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23BF3D" w14:textId="77777777" w:rsidR="009E7768" w:rsidRPr="00AF27D9" w:rsidRDefault="009E7768" w:rsidP="009E7768"/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6C7561" w14:textId="77777777" w:rsidR="009E7768" w:rsidRPr="00AF27D9" w:rsidRDefault="009E7768" w:rsidP="009E7768"/>
        </w:tc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DFEB7E" w14:textId="77777777" w:rsidR="009E7768" w:rsidRPr="00AF27D9" w:rsidRDefault="009E7768" w:rsidP="009E7768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5A3823" w14:textId="77777777" w:rsidR="009E7768" w:rsidRPr="00AF27D9" w:rsidRDefault="009E7768" w:rsidP="009E7768"/>
        </w:tc>
      </w:tr>
      <w:tr w:rsidR="009E7768" w:rsidRPr="00AF27D9" w14:paraId="06488D93" w14:textId="77777777" w:rsidTr="006843C5">
        <w:tc>
          <w:tcPr>
            <w:tcW w:w="11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4470F" w14:textId="77777777" w:rsidR="009E7768" w:rsidRPr="00AF27D9" w:rsidRDefault="009E7768" w:rsidP="009E7768"/>
        </w:tc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6E7A8" w14:textId="77777777" w:rsidR="009E7768" w:rsidRPr="00AF27D9" w:rsidRDefault="009E7768" w:rsidP="009E7768"/>
        </w:tc>
        <w:tc>
          <w:tcPr>
            <w:tcW w:w="5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3216BB" w14:textId="77777777" w:rsidR="009E7768" w:rsidRPr="00AF27D9" w:rsidRDefault="009E7768" w:rsidP="009E7768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9F0A20" w14:textId="77777777" w:rsidR="009E7768" w:rsidRPr="00AF27D9" w:rsidRDefault="009E7768" w:rsidP="009E7768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547A1E" w14:textId="77777777" w:rsidR="009E7768" w:rsidRPr="00AF27D9" w:rsidRDefault="009E7768" w:rsidP="009E7768"/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DD9A8E" w14:textId="77777777" w:rsidR="009E7768" w:rsidRPr="00AF27D9" w:rsidRDefault="009E7768" w:rsidP="009E7768"/>
        </w:tc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7F0243" w14:textId="77777777" w:rsidR="009E7768" w:rsidRPr="00AF27D9" w:rsidRDefault="009E7768" w:rsidP="009E7768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86CBE3" w14:textId="77777777" w:rsidR="009E7768" w:rsidRPr="00AF27D9" w:rsidRDefault="009E7768" w:rsidP="009E7768"/>
        </w:tc>
      </w:tr>
    </w:tbl>
    <w:p w14:paraId="20F4D831" w14:textId="77777777" w:rsidR="00854644" w:rsidRPr="00854644" w:rsidRDefault="00854644" w:rsidP="00854644">
      <w:pPr>
        <w:rPr>
          <w:sz w:val="12"/>
        </w:rPr>
      </w:pPr>
    </w:p>
    <w:p w14:paraId="371BA7F0" w14:textId="77777777" w:rsidR="00854644" w:rsidRPr="00854644" w:rsidRDefault="00854644" w:rsidP="00854644">
      <w:pPr>
        <w:ind w:firstLine="720"/>
        <w:rPr>
          <w:sz w:val="12"/>
        </w:rPr>
      </w:pPr>
    </w:p>
    <w:p w14:paraId="04241AF5" w14:textId="77777777" w:rsidR="00854644" w:rsidRPr="00854644" w:rsidRDefault="00854644" w:rsidP="00854644">
      <w:pPr>
        <w:rPr>
          <w:sz w:val="12"/>
        </w:rPr>
      </w:pPr>
    </w:p>
    <w:sectPr w:rsidR="00854644" w:rsidRPr="00854644" w:rsidSect="00EF132D">
      <w:headerReference w:type="default" r:id="rId8"/>
      <w:footerReference w:type="default" r:id="rId9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39177" w14:textId="77777777" w:rsidR="009A3925" w:rsidRDefault="009A3925" w:rsidP="00650259">
      <w:pPr>
        <w:spacing w:line="240" w:lineRule="auto"/>
      </w:pPr>
      <w:r>
        <w:separator/>
      </w:r>
    </w:p>
  </w:endnote>
  <w:endnote w:type="continuationSeparator" w:id="0">
    <w:p w14:paraId="47978BA1" w14:textId="77777777" w:rsidR="009A3925" w:rsidRDefault="009A392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23EAB5-3ED0-4093-A7B4-85AF5589B9C0}"/>
    <w:embedBold r:id="rId2" w:fontKey="{85DE9E68-8836-4729-B762-38334A3F5B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FD93969-C888-4913-9560-26372CB03B66}"/>
    <w:embedBold r:id="rId4" w:fontKey="{232492A0-AF5F-431E-B151-2BAED9E4614C}"/>
    <w:embedItalic r:id="rId5" w:fontKey="{C39B1EFE-E9E1-4C0C-9D67-FD378FBA01F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C42F44D-C004-4522-9B5F-F05D56148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C170B" w14:textId="2709A71B" w:rsidR="0019469E" w:rsidRDefault="0019469E">
    <w:pPr>
      <w:pStyle w:val="Fuzeile"/>
    </w:pPr>
  </w:p>
  <w:p w14:paraId="3EE632BA" w14:textId="77777777" w:rsidR="00562601" w:rsidRDefault="00562601" w:rsidP="00562601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A1EBD" w14:textId="77777777" w:rsidR="009A3925" w:rsidRDefault="009A3925" w:rsidP="00650259">
      <w:pPr>
        <w:spacing w:line="240" w:lineRule="auto"/>
      </w:pPr>
      <w:r>
        <w:separator/>
      </w:r>
    </w:p>
  </w:footnote>
  <w:footnote w:type="continuationSeparator" w:id="0">
    <w:p w14:paraId="228FE00C" w14:textId="77777777" w:rsidR="009A3925" w:rsidRDefault="009A392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07FE6" w14:textId="63C9B2E6" w:rsidR="0019469E" w:rsidRDefault="0019469E">
    <w:pPr>
      <w:pStyle w:val="Kopfzeile"/>
    </w:pPr>
  </w:p>
  <w:p w14:paraId="43B00ED4" w14:textId="77777777" w:rsidR="00562601" w:rsidRDefault="00562601" w:rsidP="00562601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43961826">
    <w:abstractNumId w:val="11"/>
  </w:num>
  <w:num w:numId="2" w16cid:durableId="1950698329">
    <w:abstractNumId w:val="7"/>
  </w:num>
  <w:num w:numId="3" w16cid:durableId="608854130">
    <w:abstractNumId w:val="15"/>
  </w:num>
  <w:num w:numId="4" w16cid:durableId="565535926">
    <w:abstractNumId w:val="12"/>
  </w:num>
  <w:num w:numId="5" w16cid:durableId="1757290378">
    <w:abstractNumId w:val="13"/>
  </w:num>
  <w:num w:numId="6" w16cid:durableId="1833981485">
    <w:abstractNumId w:val="19"/>
  </w:num>
  <w:num w:numId="7" w16cid:durableId="641078250">
    <w:abstractNumId w:val="6"/>
  </w:num>
  <w:num w:numId="8" w16cid:durableId="418404129">
    <w:abstractNumId w:val="10"/>
  </w:num>
  <w:num w:numId="9" w16cid:durableId="2063941931">
    <w:abstractNumId w:val="17"/>
  </w:num>
  <w:num w:numId="10" w16cid:durableId="213010141">
    <w:abstractNumId w:val="1"/>
  </w:num>
  <w:num w:numId="11" w16cid:durableId="1035809308">
    <w:abstractNumId w:val="5"/>
  </w:num>
  <w:num w:numId="12" w16cid:durableId="1474760651">
    <w:abstractNumId w:val="0"/>
  </w:num>
  <w:num w:numId="13" w16cid:durableId="1278099851">
    <w:abstractNumId w:val="2"/>
  </w:num>
  <w:num w:numId="14" w16cid:durableId="1195923652">
    <w:abstractNumId w:val="9"/>
  </w:num>
  <w:num w:numId="15" w16cid:durableId="1071149605">
    <w:abstractNumId w:val="8"/>
  </w:num>
  <w:num w:numId="16" w16cid:durableId="1606843013">
    <w:abstractNumId w:val="16"/>
  </w:num>
  <w:num w:numId="17" w16cid:durableId="1131558139">
    <w:abstractNumId w:val="3"/>
  </w:num>
  <w:num w:numId="18" w16cid:durableId="2055039621">
    <w:abstractNumId w:val="21"/>
  </w:num>
  <w:num w:numId="19" w16cid:durableId="719522883">
    <w:abstractNumId w:val="18"/>
  </w:num>
  <w:num w:numId="20" w16cid:durableId="427967584">
    <w:abstractNumId w:val="14"/>
  </w:num>
  <w:num w:numId="21" w16cid:durableId="612518914">
    <w:abstractNumId w:val="20"/>
  </w:num>
  <w:num w:numId="22" w16cid:durableId="89574901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256"/>
    <w:rsid w:val="00003B30"/>
    <w:rsid w:val="000417BF"/>
    <w:rsid w:val="00045CA6"/>
    <w:rsid w:val="00052382"/>
    <w:rsid w:val="00060104"/>
    <w:rsid w:val="0006568A"/>
    <w:rsid w:val="000759B4"/>
    <w:rsid w:val="00076F0F"/>
    <w:rsid w:val="00084253"/>
    <w:rsid w:val="00087C26"/>
    <w:rsid w:val="000B21ED"/>
    <w:rsid w:val="000C04F2"/>
    <w:rsid w:val="000D1F49"/>
    <w:rsid w:val="000F5C88"/>
    <w:rsid w:val="001050F4"/>
    <w:rsid w:val="00152D38"/>
    <w:rsid w:val="001727CA"/>
    <w:rsid w:val="0019469E"/>
    <w:rsid w:val="001E1BD8"/>
    <w:rsid w:val="001E211E"/>
    <w:rsid w:val="00200127"/>
    <w:rsid w:val="0022626D"/>
    <w:rsid w:val="00241E4C"/>
    <w:rsid w:val="002B0BA6"/>
    <w:rsid w:val="002B69B4"/>
    <w:rsid w:val="002C56E6"/>
    <w:rsid w:val="002D3A9F"/>
    <w:rsid w:val="00323046"/>
    <w:rsid w:val="0033632F"/>
    <w:rsid w:val="003424C1"/>
    <w:rsid w:val="0034466B"/>
    <w:rsid w:val="00346192"/>
    <w:rsid w:val="00354B3D"/>
    <w:rsid w:val="00361A6F"/>
    <w:rsid w:val="00361E11"/>
    <w:rsid w:val="003663DE"/>
    <w:rsid w:val="003B4744"/>
    <w:rsid w:val="003F0847"/>
    <w:rsid w:val="0040090B"/>
    <w:rsid w:val="00407256"/>
    <w:rsid w:val="00446538"/>
    <w:rsid w:val="00462AE7"/>
    <w:rsid w:val="0046302A"/>
    <w:rsid w:val="00476277"/>
    <w:rsid w:val="00487D2D"/>
    <w:rsid w:val="004B2C91"/>
    <w:rsid w:val="004C223D"/>
    <w:rsid w:val="004D5D62"/>
    <w:rsid w:val="004F6943"/>
    <w:rsid w:val="005112D0"/>
    <w:rsid w:val="00522FC0"/>
    <w:rsid w:val="00523FC7"/>
    <w:rsid w:val="0055323F"/>
    <w:rsid w:val="00562601"/>
    <w:rsid w:val="005628AE"/>
    <w:rsid w:val="0057256E"/>
    <w:rsid w:val="00577E06"/>
    <w:rsid w:val="00597953"/>
    <w:rsid w:val="005A3AB7"/>
    <w:rsid w:val="005A3BF7"/>
    <w:rsid w:val="005F2035"/>
    <w:rsid w:val="005F7990"/>
    <w:rsid w:val="00600198"/>
    <w:rsid w:val="0060611D"/>
    <w:rsid w:val="00615802"/>
    <w:rsid w:val="00625585"/>
    <w:rsid w:val="0063739C"/>
    <w:rsid w:val="00650259"/>
    <w:rsid w:val="00681DA2"/>
    <w:rsid w:val="006843C5"/>
    <w:rsid w:val="00706B70"/>
    <w:rsid w:val="007237C1"/>
    <w:rsid w:val="007652CF"/>
    <w:rsid w:val="00770F25"/>
    <w:rsid w:val="00773482"/>
    <w:rsid w:val="00783CE5"/>
    <w:rsid w:val="007A35A8"/>
    <w:rsid w:val="007B0A85"/>
    <w:rsid w:val="007C3672"/>
    <w:rsid w:val="007C6A52"/>
    <w:rsid w:val="00806FF3"/>
    <w:rsid w:val="0082043E"/>
    <w:rsid w:val="00824DFE"/>
    <w:rsid w:val="00854644"/>
    <w:rsid w:val="0088181F"/>
    <w:rsid w:val="008C66EA"/>
    <w:rsid w:val="008E203A"/>
    <w:rsid w:val="008F2A8A"/>
    <w:rsid w:val="008F30A7"/>
    <w:rsid w:val="00905BCD"/>
    <w:rsid w:val="0091229C"/>
    <w:rsid w:val="0092670A"/>
    <w:rsid w:val="009406AD"/>
    <w:rsid w:val="00940E73"/>
    <w:rsid w:val="0098597D"/>
    <w:rsid w:val="00991B30"/>
    <w:rsid w:val="009A3925"/>
    <w:rsid w:val="009D406B"/>
    <w:rsid w:val="009E7768"/>
    <w:rsid w:val="009F2638"/>
    <w:rsid w:val="009F619A"/>
    <w:rsid w:val="009F6DDE"/>
    <w:rsid w:val="00A370A8"/>
    <w:rsid w:val="00A60442"/>
    <w:rsid w:val="00A75702"/>
    <w:rsid w:val="00AA0C96"/>
    <w:rsid w:val="00AA2005"/>
    <w:rsid w:val="00AA778E"/>
    <w:rsid w:val="00AC2926"/>
    <w:rsid w:val="00AD103E"/>
    <w:rsid w:val="00AD4CAF"/>
    <w:rsid w:val="00AD4CE3"/>
    <w:rsid w:val="00AF27D9"/>
    <w:rsid w:val="00B04A50"/>
    <w:rsid w:val="00B06ED6"/>
    <w:rsid w:val="00B160CA"/>
    <w:rsid w:val="00B54E51"/>
    <w:rsid w:val="00BD4753"/>
    <w:rsid w:val="00BD5CB1"/>
    <w:rsid w:val="00BE62EE"/>
    <w:rsid w:val="00C003BA"/>
    <w:rsid w:val="00C06C71"/>
    <w:rsid w:val="00C23763"/>
    <w:rsid w:val="00C349A5"/>
    <w:rsid w:val="00C37102"/>
    <w:rsid w:val="00C37EF9"/>
    <w:rsid w:val="00C40706"/>
    <w:rsid w:val="00C46878"/>
    <w:rsid w:val="00C702E3"/>
    <w:rsid w:val="00CB0AF2"/>
    <w:rsid w:val="00CB496C"/>
    <w:rsid w:val="00CB4A51"/>
    <w:rsid w:val="00CB6DEE"/>
    <w:rsid w:val="00CD4532"/>
    <w:rsid w:val="00CD47B0"/>
    <w:rsid w:val="00CE6104"/>
    <w:rsid w:val="00CE7918"/>
    <w:rsid w:val="00CE7C92"/>
    <w:rsid w:val="00D16163"/>
    <w:rsid w:val="00D705B4"/>
    <w:rsid w:val="00D92F03"/>
    <w:rsid w:val="00DA018B"/>
    <w:rsid w:val="00DA0863"/>
    <w:rsid w:val="00DA48B2"/>
    <w:rsid w:val="00DB3FAD"/>
    <w:rsid w:val="00DD447B"/>
    <w:rsid w:val="00DF0832"/>
    <w:rsid w:val="00E61C09"/>
    <w:rsid w:val="00E640EA"/>
    <w:rsid w:val="00E677FE"/>
    <w:rsid w:val="00EB3B58"/>
    <w:rsid w:val="00EC7359"/>
    <w:rsid w:val="00ED1784"/>
    <w:rsid w:val="00EE3054"/>
    <w:rsid w:val="00EF132D"/>
    <w:rsid w:val="00F00606"/>
    <w:rsid w:val="00F01256"/>
    <w:rsid w:val="00F24140"/>
    <w:rsid w:val="00F5418C"/>
    <w:rsid w:val="00F549BE"/>
    <w:rsid w:val="00FC7475"/>
    <w:rsid w:val="00FE2E33"/>
    <w:rsid w:val="00FE4BF2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22DDDC"/>
  <w15:chartTrackingRefBased/>
  <w15:docId w15:val="{B58D5A5F-758B-4672-ADC9-6F0F2351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62601"/>
    <w:rPr>
      <w:b/>
      <w:bCs/>
      <w:color w:val="694A77"/>
      <w:sz w:val="24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260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562601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tabs>
        <w:tab w:val="num" w:pos="360"/>
      </w:tabs>
      <w:ind w:left="0" w:firstLine="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260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6260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customStyle="1" w:styleId="Tabellenberschriften">
    <w:name w:val="Tabellenüberschriften"/>
    <w:basedOn w:val="Standard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4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eur\AppData\Roaming\Microsoft\Templates\Freiwilligenschicht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B23F5D87C544BCB5BCE42CE279A4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97569-D8DA-45B0-8181-F69B53288947}"/>
      </w:docPartPr>
      <w:docPartBody>
        <w:p w:rsidR="0013549F" w:rsidRDefault="00235429">
          <w:pPr>
            <w:pStyle w:val="06B23F5D87C544BCB5BCE42CE279A445"/>
          </w:pPr>
          <w:r w:rsidRPr="0060611D">
            <w:rPr>
              <w:lang w:bidi="de-DE"/>
            </w:rPr>
            <w:t>Name der Veranstaltung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49F"/>
    <w:rsid w:val="0013549F"/>
    <w:rsid w:val="00235429"/>
    <w:rsid w:val="002A7216"/>
    <w:rsid w:val="0055323F"/>
    <w:rsid w:val="00B8202C"/>
    <w:rsid w:val="00D705B4"/>
    <w:rsid w:val="00E0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6B23F5D87C544BCB5BCE42CE279A445">
    <w:name w:val="06B23F5D87C544BCB5BCE42CE279A445"/>
  </w:style>
  <w:style w:type="paragraph" w:customStyle="1" w:styleId="25D888D589C6408FB4DC361595C37876">
    <w:name w:val="25D888D589C6408FB4DC361595C37876"/>
  </w:style>
  <w:style w:type="paragraph" w:customStyle="1" w:styleId="CF89DA4591A2490099D028CD290771DD">
    <w:name w:val="CF89DA4591A2490099D028CD290771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876A4-C98C-4798-BE90-B0C311364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Freiwilligenschichtplan</Template>
  <TotalTime>0</TotalTime>
  <Pages>1</Pages>
  <Words>83</Words>
  <Characters>432</Characters>
  <Application>Microsoft Office Word</Application>
  <DocSecurity>0</DocSecurity>
  <Lines>86</Lines>
  <Paragraphs>46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Hartmann</dc:creator>
  <cp:keywords/>
  <dc:description/>
  <cp:lastModifiedBy>Fleur Hartmann</cp:lastModifiedBy>
  <cp:revision>2</cp:revision>
  <dcterms:created xsi:type="dcterms:W3CDTF">2026-01-24T06:27:00Z</dcterms:created>
  <dcterms:modified xsi:type="dcterms:W3CDTF">2026-01-24T06:27:00Z</dcterms:modified>
</cp:coreProperties>
</file>