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6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73"/>
        <w:gridCol w:w="11264"/>
      </w:tblGrid>
      <w:tr w:rsidR="00DA018B" w:rsidRPr="00AF27D9" w14:paraId="49D5C06D" w14:textId="77777777" w:rsidTr="00AE4B31">
        <w:trPr>
          <w:trHeight w:val="515"/>
        </w:trPr>
        <w:sdt>
          <w:sdtPr>
            <w:id w:val="415748049"/>
            <w:placeholder>
              <w:docPart w:val="06B23F5D87C544BCB5BCE42CE279A4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6" w:type="pct"/>
                <w:vAlign w:val="bottom"/>
              </w:tcPr>
              <w:p w14:paraId="19CBBA01" w14:textId="77777777" w:rsidR="00DA018B" w:rsidRPr="00AF27D9" w:rsidRDefault="00DA018B" w:rsidP="00DA018B">
                <w:r w:rsidRPr="00AF27D9">
                  <w:rPr>
                    <w:lang w:bidi="de-DE"/>
                  </w:rPr>
                  <w:t>Name der Veranstaltung</w:t>
                </w:r>
              </w:p>
            </w:tc>
          </w:sdtContent>
        </w:sdt>
        <w:tc>
          <w:tcPr>
            <w:tcW w:w="3984" w:type="pct"/>
            <w:tcBorders>
              <w:bottom w:val="single" w:sz="4" w:space="0" w:color="auto"/>
            </w:tcBorders>
          </w:tcPr>
          <w:p w14:paraId="37AB8338" w14:textId="538A2B6C" w:rsidR="00DA018B" w:rsidRPr="00AF27D9" w:rsidRDefault="006843C5" w:rsidP="00DA018B">
            <w:r>
              <w:t>NMA Germany 202</w:t>
            </w:r>
            <w:r w:rsidR="00A67151">
              <w:t>6</w:t>
            </w:r>
            <w:r w:rsidR="0070689D">
              <w:t xml:space="preserve"> – Samstag </w:t>
            </w:r>
            <w:r w:rsidR="00AE4B31">
              <w:t>–</w:t>
            </w:r>
            <w:r w:rsidR="0070689D">
              <w:t xml:space="preserve"> </w:t>
            </w:r>
            <w:r w:rsidR="00AE4B31">
              <w:t>07.11.2026</w:t>
            </w:r>
          </w:p>
        </w:tc>
      </w:tr>
    </w:tbl>
    <w:p w14:paraId="28440192" w14:textId="77777777" w:rsidR="00DA018B" w:rsidRPr="00AF27D9" w:rsidRDefault="00DA018B" w:rsidP="00DA018B">
      <w:pPr>
        <w:pStyle w:val="KeinLeerraum"/>
        <w:spacing w:after="0"/>
        <w:rPr>
          <w:sz w:val="4"/>
          <w:szCs w:val="12"/>
        </w:rPr>
      </w:pPr>
    </w:p>
    <w:tbl>
      <w:tblPr>
        <w:tblW w:w="4745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05"/>
        <w:gridCol w:w="1671"/>
        <w:gridCol w:w="1700"/>
        <w:gridCol w:w="993"/>
        <w:gridCol w:w="850"/>
        <w:gridCol w:w="1417"/>
        <w:gridCol w:w="2407"/>
        <w:gridCol w:w="1197"/>
      </w:tblGrid>
      <w:tr w:rsidR="00407256" w:rsidRPr="00AF27D9" w14:paraId="06CDBDB4" w14:textId="77777777" w:rsidTr="00C36C1C">
        <w:trPr>
          <w:trHeight w:val="240"/>
        </w:trPr>
        <w:tc>
          <w:tcPr>
            <w:tcW w:w="113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88C14EF" w14:textId="68167FA3" w:rsidR="0057256E" w:rsidRPr="00AF27D9" w:rsidRDefault="00407256" w:rsidP="00407256">
            <w:pPr>
              <w:pStyle w:val="Tabellenberschriften"/>
              <w:jc w:val="left"/>
            </w:pPr>
            <w:r>
              <w:t>Kategorie</w:t>
            </w:r>
          </w:p>
        </w:tc>
        <w:tc>
          <w:tcPr>
            <w:tcW w:w="63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10C0969" w14:textId="2F417C7B" w:rsidR="0057256E" w:rsidRPr="00AF27D9" w:rsidRDefault="00407256" w:rsidP="002B69B4">
            <w:pPr>
              <w:pStyle w:val="Tabellenberschriften"/>
            </w:pPr>
            <w:r>
              <w:t>Registrierung</w:t>
            </w:r>
          </w:p>
        </w:tc>
        <w:tc>
          <w:tcPr>
            <w:tcW w:w="64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5D1F343" w14:textId="0D251153" w:rsidR="0057256E" w:rsidRPr="00AF27D9" w:rsidRDefault="00407256" w:rsidP="002B69B4">
            <w:pPr>
              <w:pStyle w:val="Tabellenberschriften"/>
            </w:pPr>
            <w:r>
              <w:t>Briefing &amp; Vorber.</w:t>
            </w:r>
          </w:p>
        </w:tc>
        <w:tc>
          <w:tcPr>
            <w:tcW w:w="37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26E1D52" w14:textId="42C7467D" w:rsidR="0057256E" w:rsidRPr="00AF27D9" w:rsidRDefault="00407256" w:rsidP="0088181F">
            <w:pPr>
              <w:pStyle w:val="Tabellenberschriften"/>
            </w:pPr>
            <w:r>
              <w:t>Beginn</w:t>
            </w:r>
          </w:p>
        </w:tc>
        <w:tc>
          <w:tcPr>
            <w:tcW w:w="32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5678D4F" w14:textId="13466EE0" w:rsidR="0057256E" w:rsidRPr="00AF27D9" w:rsidRDefault="00407256" w:rsidP="0088181F">
            <w:pPr>
              <w:pStyle w:val="Tabellenberschriften"/>
            </w:pPr>
            <w:r>
              <w:t>Ende</w:t>
            </w:r>
          </w:p>
        </w:tc>
        <w:tc>
          <w:tcPr>
            <w:tcW w:w="53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A4E43A" w14:textId="239093C4" w:rsidR="0057256E" w:rsidRPr="00AF27D9" w:rsidRDefault="00407256" w:rsidP="0088181F">
            <w:pPr>
              <w:pStyle w:val="Tabellenberschriften"/>
            </w:pPr>
            <w:r>
              <w:t>Jury Bewertung</w:t>
            </w:r>
          </w:p>
        </w:tc>
        <w:tc>
          <w:tcPr>
            <w:tcW w:w="90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0D424FD" w14:textId="17346842" w:rsidR="0057256E" w:rsidRPr="00AF27D9" w:rsidRDefault="00407256" w:rsidP="0088181F">
            <w:pPr>
              <w:pStyle w:val="Tabellenberschriften"/>
            </w:pPr>
            <w:r>
              <w:t>Ende Bewertung</w:t>
            </w:r>
          </w:p>
        </w:tc>
        <w:tc>
          <w:tcPr>
            <w:tcW w:w="45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8DE64CB" w14:textId="305E1B24" w:rsidR="0057256E" w:rsidRPr="00AF27D9" w:rsidRDefault="0057256E" w:rsidP="00407256">
            <w:pPr>
              <w:pStyle w:val="Tabellenberschriften"/>
            </w:pPr>
          </w:p>
        </w:tc>
      </w:tr>
      <w:tr w:rsidR="006843C5" w:rsidRPr="00AF27D9" w14:paraId="516BFFF5" w14:textId="77777777" w:rsidTr="00C36C1C">
        <w:tc>
          <w:tcPr>
            <w:tcW w:w="113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F362E8" w14:textId="390E6D92" w:rsidR="0057256E" w:rsidRPr="00AF27D9" w:rsidRDefault="00407256" w:rsidP="0057256E">
            <w:proofErr w:type="spellStart"/>
            <w:r>
              <w:t>Gelpolish</w:t>
            </w:r>
            <w:proofErr w:type="spellEnd"/>
            <w:r>
              <w:t xml:space="preserve"> </w:t>
            </w:r>
            <w:proofErr w:type="spellStart"/>
            <w:r>
              <w:t>Soak</w:t>
            </w:r>
            <w:proofErr w:type="spellEnd"/>
            <w:r>
              <w:t xml:space="preserve"> off Maniküre</w:t>
            </w:r>
          </w:p>
        </w:tc>
        <w:tc>
          <w:tcPr>
            <w:tcW w:w="63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2620D2" w14:textId="79000CE5" w:rsidR="0057256E" w:rsidRPr="00AF27D9" w:rsidRDefault="00D92F03" w:rsidP="0057256E">
            <w:r>
              <w:t>0</w:t>
            </w:r>
            <w:r w:rsidR="00D61961">
              <w:t>6</w:t>
            </w:r>
            <w:r w:rsidR="00407256">
              <w:t>:</w:t>
            </w:r>
            <w:r w:rsidR="00D61961">
              <w:t>3</w:t>
            </w:r>
            <w:r w:rsidR="00407256">
              <w:t xml:space="preserve">0 </w:t>
            </w:r>
          </w:p>
        </w:tc>
        <w:tc>
          <w:tcPr>
            <w:tcW w:w="64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C5D727" w14:textId="7F38674D" w:rsidR="0057256E" w:rsidRPr="00AF27D9" w:rsidRDefault="00D92F03" w:rsidP="0057256E">
            <w:r>
              <w:t>0</w:t>
            </w:r>
            <w:r w:rsidR="001521BF">
              <w:t>6</w:t>
            </w:r>
            <w:r w:rsidR="00407256">
              <w:t>:</w:t>
            </w:r>
            <w:r w:rsidR="001521BF">
              <w:t>45</w:t>
            </w:r>
            <w:r w:rsidR="00407256">
              <w:t>-</w:t>
            </w:r>
            <w:r>
              <w:t>0</w:t>
            </w:r>
            <w:r w:rsidR="00407256">
              <w:t>7:</w:t>
            </w:r>
            <w:r w:rsidR="001521BF">
              <w:t>00</w:t>
            </w:r>
          </w:p>
        </w:tc>
        <w:tc>
          <w:tcPr>
            <w:tcW w:w="37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DBDC37" w14:textId="36391688" w:rsidR="0057256E" w:rsidRPr="00AF27D9" w:rsidRDefault="00407256" w:rsidP="0057256E">
            <w:r>
              <w:t>7:</w:t>
            </w:r>
            <w:r w:rsidR="001521BF">
              <w:t>00</w:t>
            </w:r>
          </w:p>
        </w:tc>
        <w:tc>
          <w:tcPr>
            <w:tcW w:w="32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9C1D24" w14:textId="7DB45EE8" w:rsidR="0057256E" w:rsidRPr="00AF27D9" w:rsidRDefault="001521BF" w:rsidP="0057256E">
            <w:r>
              <w:t>7:45</w:t>
            </w:r>
          </w:p>
        </w:tc>
        <w:tc>
          <w:tcPr>
            <w:tcW w:w="53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16F553" w14:textId="0639A1E3" w:rsidR="0057256E" w:rsidRPr="00AF27D9" w:rsidRDefault="001521BF" w:rsidP="0057256E">
            <w:r>
              <w:t>07:</w:t>
            </w:r>
            <w:r w:rsidR="0068363C">
              <w:t>45</w:t>
            </w:r>
          </w:p>
        </w:tc>
        <w:tc>
          <w:tcPr>
            <w:tcW w:w="90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CE45BE" w14:textId="0D8229B6" w:rsidR="0057256E" w:rsidRPr="00AF27D9" w:rsidRDefault="00BA594F" w:rsidP="0057256E">
            <w:r>
              <w:t>09:00 Uhr</w:t>
            </w:r>
          </w:p>
        </w:tc>
        <w:tc>
          <w:tcPr>
            <w:tcW w:w="45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568CFF" w14:textId="77777777" w:rsidR="0057256E" w:rsidRPr="00AF27D9" w:rsidRDefault="0057256E" w:rsidP="0057256E"/>
        </w:tc>
      </w:tr>
      <w:tr w:rsidR="006843C5" w:rsidRPr="00AF27D9" w14:paraId="24CB8843" w14:textId="77777777" w:rsidTr="00C36C1C">
        <w:tc>
          <w:tcPr>
            <w:tcW w:w="11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47345E" w14:textId="47A28DA7" w:rsidR="0057256E" w:rsidRPr="00AF27D9" w:rsidRDefault="00C334BA" w:rsidP="0057256E">
            <w:r>
              <w:t>Competition Nai</w:t>
            </w:r>
            <w:r w:rsidR="00606D9C">
              <w:t xml:space="preserve">ls </w:t>
            </w:r>
            <w:r w:rsidR="00407256" w:rsidRPr="00407256">
              <w:t xml:space="preserve">Gel </w:t>
            </w:r>
            <w:proofErr w:type="spellStart"/>
            <w:r w:rsidR="00407256" w:rsidRPr="00407256">
              <w:t>Sculpture</w:t>
            </w:r>
            <w:proofErr w:type="spellEnd"/>
            <w:r w:rsidR="00407256" w:rsidRPr="00407256">
              <w:t xml:space="preserve"> </w:t>
            </w:r>
            <w:r>
              <w:t>rechte Hand</w:t>
            </w:r>
            <w:r w:rsidR="0091794F">
              <w:t xml:space="preserve"> 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B0D63C" w14:textId="04E0237C" w:rsidR="0057256E" w:rsidRPr="00AF27D9" w:rsidRDefault="00BA594F" w:rsidP="0057256E">
            <w:r>
              <w:t xml:space="preserve">08:00 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179EB4" w14:textId="54FE2B85" w:rsidR="0057256E" w:rsidRPr="00AF27D9" w:rsidRDefault="00C0084C" w:rsidP="0057256E">
            <w:r>
              <w:t>08:</w:t>
            </w:r>
            <w:r w:rsidR="00273BFC">
              <w:t>45</w:t>
            </w:r>
            <w:r>
              <w:t xml:space="preserve"> –</w:t>
            </w:r>
            <w:r w:rsidR="0063181B">
              <w:t>09:</w:t>
            </w:r>
            <w:r w:rsidR="00273BFC">
              <w:t>1</w:t>
            </w:r>
            <w:r w:rsidR="0063181B"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30303C" w14:textId="6DF19B5F" w:rsidR="0057256E" w:rsidRPr="00AF27D9" w:rsidRDefault="00273BFC" w:rsidP="0057256E">
            <w:r>
              <w:t>09:10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B76DA0" w14:textId="6A23D963" w:rsidR="0057256E" w:rsidRPr="00AF27D9" w:rsidRDefault="00407256" w:rsidP="0057256E">
            <w:r>
              <w:t>1</w:t>
            </w:r>
            <w:r w:rsidR="007053C1">
              <w:t>0:</w:t>
            </w:r>
            <w:r w:rsidR="00C26825">
              <w:t>40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F56877" w14:textId="3FD6E27B" w:rsidR="0057256E" w:rsidRPr="00AF27D9" w:rsidRDefault="007053C1" w:rsidP="0057256E">
            <w:r>
              <w:t>10:</w:t>
            </w:r>
            <w:r w:rsidR="00C26825">
              <w:t>40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59929" w14:textId="1198B686" w:rsidR="0057256E" w:rsidRPr="00AF27D9" w:rsidRDefault="00C334BA" w:rsidP="0057256E">
            <w:r>
              <w:t>11:40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C1A45E" w14:textId="77777777" w:rsidR="0057256E" w:rsidRPr="00AF27D9" w:rsidRDefault="0057256E" w:rsidP="0057256E"/>
        </w:tc>
      </w:tr>
      <w:tr w:rsidR="006843C5" w:rsidRPr="00606D9C" w14:paraId="4572A096" w14:textId="77777777" w:rsidTr="00C36C1C">
        <w:tc>
          <w:tcPr>
            <w:tcW w:w="11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372B36" w14:textId="03D919E5" w:rsidR="00FA348A" w:rsidRPr="00606D9C" w:rsidRDefault="00606D9C" w:rsidP="0057256E">
            <w:pPr>
              <w:rPr>
                <w:lang w:val="en-GB"/>
              </w:rPr>
            </w:pPr>
            <w:r w:rsidRPr="00606D9C">
              <w:rPr>
                <w:lang w:val="en-GB"/>
              </w:rPr>
              <w:t xml:space="preserve">Competition Nails Acryl Sculpture </w:t>
            </w:r>
            <w:proofErr w:type="spellStart"/>
            <w:r w:rsidRPr="00606D9C">
              <w:rPr>
                <w:lang w:val="en-GB"/>
              </w:rPr>
              <w:t>linke</w:t>
            </w:r>
            <w:proofErr w:type="spellEnd"/>
            <w:r w:rsidRPr="00606D9C">
              <w:rPr>
                <w:lang w:val="en-GB"/>
              </w:rPr>
              <w:t xml:space="preserve"> Hand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818B49" w14:textId="5CAE9D94" w:rsidR="0057256E" w:rsidRPr="00606D9C" w:rsidRDefault="0039509A" w:rsidP="0057256E">
            <w:pPr>
              <w:rPr>
                <w:lang w:val="en-GB"/>
              </w:rPr>
            </w:pPr>
            <w:r>
              <w:rPr>
                <w:lang w:val="en-GB"/>
              </w:rPr>
              <w:t>08:00/</w:t>
            </w:r>
            <w:r w:rsidR="00587D48">
              <w:rPr>
                <w:lang w:val="en-GB"/>
              </w:rPr>
              <w:t xml:space="preserve">10:45 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C95319" w14:textId="0F30F1B4" w:rsidR="0057256E" w:rsidRPr="00606D9C" w:rsidRDefault="00587D48" w:rsidP="0057256E">
            <w:pPr>
              <w:rPr>
                <w:lang w:val="en-GB"/>
              </w:rPr>
            </w:pPr>
            <w:r>
              <w:rPr>
                <w:lang w:val="en-GB"/>
              </w:rPr>
              <w:t>11:45-12:00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85CF5B" w14:textId="1778515A" w:rsidR="0057256E" w:rsidRPr="00606D9C" w:rsidRDefault="00587D48" w:rsidP="0057256E">
            <w:pPr>
              <w:rPr>
                <w:lang w:val="en-GB"/>
              </w:rPr>
            </w:pPr>
            <w:r>
              <w:rPr>
                <w:lang w:val="en-GB"/>
              </w:rPr>
              <w:t>12:00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70B7D6" w14:textId="473F842F" w:rsidR="0057256E" w:rsidRPr="00606D9C" w:rsidRDefault="003E0A0A" w:rsidP="0057256E">
            <w:pPr>
              <w:rPr>
                <w:lang w:val="en-GB"/>
              </w:rPr>
            </w:pPr>
            <w:r>
              <w:rPr>
                <w:lang w:val="en-GB"/>
              </w:rPr>
              <w:t>13:30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498E85" w14:textId="2A1CE53A" w:rsidR="0057256E" w:rsidRPr="00606D9C" w:rsidRDefault="003E0A0A" w:rsidP="0057256E">
            <w:pPr>
              <w:rPr>
                <w:lang w:val="en-GB"/>
              </w:rPr>
            </w:pPr>
            <w:r>
              <w:rPr>
                <w:lang w:val="en-GB"/>
              </w:rPr>
              <w:t>13:30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ED4EDE" w14:textId="72668DDE" w:rsidR="0057256E" w:rsidRPr="00606D9C" w:rsidRDefault="003E0A0A" w:rsidP="0057256E">
            <w:pPr>
              <w:rPr>
                <w:lang w:val="en-GB"/>
              </w:rPr>
            </w:pPr>
            <w:r>
              <w:rPr>
                <w:lang w:val="en-GB"/>
              </w:rPr>
              <w:t>14:30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79096" w14:textId="77777777" w:rsidR="0057256E" w:rsidRPr="00606D9C" w:rsidRDefault="0057256E" w:rsidP="0057256E">
            <w:pPr>
              <w:rPr>
                <w:lang w:val="en-GB"/>
              </w:rPr>
            </w:pPr>
          </w:p>
        </w:tc>
      </w:tr>
      <w:tr w:rsidR="006843C5" w:rsidRPr="00AF27D9" w14:paraId="1DB1303C" w14:textId="77777777" w:rsidTr="00C36C1C">
        <w:tc>
          <w:tcPr>
            <w:tcW w:w="11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624E98" w14:textId="413615CD" w:rsidR="0057256E" w:rsidRPr="00AF27D9" w:rsidRDefault="00752E74" w:rsidP="0057256E">
            <w:proofErr w:type="spellStart"/>
            <w:r>
              <w:t>Perfect</w:t>
            </w:r>
            <w:proofErr w:type="spellEnd"/>
            <w:r>
              <w:t xml:space="preserve"> Match Competition Nails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6E1687" w14:textId="18F965C6" w:rsidR="0057256E" w:rsidRPr="00AF27D9" w:rsidRDefault="0057256E" w:rsidP="0057256E"/>
        </w:tc>
        <w:tc>
          <w:tcPr>
            <w:tcW w:w="6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6315CE" w14:textId="5F714F3B" w:rsidR="0057256E" w:rsidRPr="00AF27D9" w:rsidRDefault="0057256E" w:rsidP="0057256E"/>
        </w:tc>
        <w:tc>
          <w:tcPr>
            <w:tcW w:w="3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4854BB" w14:textId="7E82151F" w:rsidR="0057256E" w:rsidRPr="00AF27D9" w:rsidRDefault="0057256E" w:rsidP="0057256E"/>
        </w:tc>
        <w:tc>
          <w:tcPr>
            <w:tcW w:w="3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E75C0D" w14:textId="348F74D6" w:rsidR="0057256E" w:rsidRPr="00AF27D9" w:rsidRDefault="0057256E" w:rsidP="0057256E"/>
        </w:tc>
        <w:tc>
          <w:tcPr>
            <w:tcW w:w="5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C361EC" w14:textId="35961C5C" w:rsidR="0057256E" w:rsidRPr="00AF27D9" w:rsidRDefault="009C2A53" w:rsidP="0057256E">
            <w:r>
              <w:t>13:30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9076AD" w14:textId="3AE01314" w:rsidR="0057256E" w:rsidRPr="00AF27D9" w:rsidRDefault="00C36C1C" w:rsidP="0057256E">
            <w:r>
              <w:t>15:00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257974" w14:textId="77777777" w:rsidR="0057256E" w:rsidRPr="00AF27D9" w:rsidRDefault="0057256E" w:rsidP="0057256E"/>
        </w:tc>
      </w:tr>
      <w:tr w:rsidR="00752E74" w:rsidRPr="00AF27D9" w14:paraId="362B4A7B" w14:textId="77777777" w:rsidTr="00C36C1C">
        <w:tc>
          <w:tcPr>
            <w:tcW w:w="11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942026" w14:textId="4A52AA4A" w:rsidR="00752E74" w:rsidRPr="00AF27D9" w:rsidRDefault="00752E74" w:rsidP="00752E74">
            <w:r>
              <w:t>Freestyle Color Bomb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A22E0B" w14:textId="605BB3FE" w:rsidR="00752E74" w:rsidRPr="00AF27D9" w:rsidRDefault="00752E74" w:rsidP="00752E74">
            <w:r>
              <w:t>13:30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CD2679" w14:textId="391512AE" w:rsidR="00752E74" w:rsidRPr="00AF27D9" w:rsidRDefault="00752E74" w:rsidP="00752E74">
            <w:r>
              <w:t>14:00 – 14:20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49DEEE" w14:textId="787A7D44" w:rsidR="00752E74" w:rsidRPr="00AF27D9" w:rsidRDefault="00752E74" w:rsidP="00752E74">
            <w:r>
              <w:t>14:30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FA0450" w14:textId="0E2494AA" w:rsidR="00752E74" w:rsidRPr="00AF27D9" w:rsidRDefault="00752E74" w:rsidP="00752E74">
            <w:r>
              <w:t>15:15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843F37" w14:textId="2C67F415" w:rsidR="00752E74" w:rsidRPr="00AF27D9" w:rsidRDefault="00752E74" w:rsidP="00752E74">
            <w:r>
              <w:t>15:15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79E5C4" w14:textId="2B0B978E" w:rsidR="00752E74" w:rsidRPr="00AF27D9" w:rsidRDefault="00752E74" w:rsidP="00752E74">
            <w:r>
              <w:t>16:15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0604E" w14:textId="77777777" w:rsidR="00752E74" w:rsidRPr="00AF27D9" w:rsidRDefault="00752E74" w:rsidP="00752E74"/>
        </w:tc>
      </w:tr>
      <w:tr w:rsidR="00752E74" w:rsidRPr="00AF27D9" w14:paraId="622857D3" w14:textId="77777777" w:rsidTr="00C36C1C">
        <w:tc>
          <w:tcPr>
            <w:tcW w:w="11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D528BA" w14:textId="192EEC6F" w:rsidR="00752E74" w:rsidRPr="00AF27D9" w:rsidRDefault="00752E74" w:rsidP="00752E74">
            <w:r>
              <w:t>SIEGEREHRUNG 17:00 / 17:15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882B74" w14:textId="77777777" w:rsidR="00752E74" w:rsidRPr="00AF27D9" w:rsidRDefault="00752E74" w:rsidP="00752E74"/>
        </w:tc>
        <w:tc>
          <w:tcPr>
            <w:tcW w:w="6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F7F0B5" w14:textId="77777777" w:rsidR="00752E74" w:rsidRPr="00AF27D9" w:rsidRDefault="00752E74" w:rsidP="00752E74"/>
        </w:tc>
        <w:tc>
          <w:tcPr>
            <w:tcW w:w="3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DA3B59" w14:textId="77777777" w:rsidR="00752E74" w:rsidRPr="00AF27D9" w:rsidRDefault="00752E74" w:rsidP="00752E74"/>
        </w:tc>
        <w:tc>
          <w:tcPr>
            <w:tcW w:w="3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23BF3D" w14:textId="77777777" w:rsidR="00752E74" w:rsidRPr="00AF27D9" w:rsidRDefault="00752E74" w:rsidP="00752E74"/>
        </w:tc>
        <w:tc>
          <w:tcPr>
            <w:tcW w:w="5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6C7561" w14:textId="77777777" w:rsidR="00752E74" w:rsidRPr="00AF27D9" w:rsidRDefault="00752E74" w:rsidP="00752E74"/>
        </w:tc>
        <w:tc>
          <w:tcPr>
            <w:tcW w:w="9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DFEB7E" w14:textId="77777777" w:rsidR="00752E74" w:rsidRPr="00AF27D9" w:rsidRDefault="00752E74" w:rsidP="00752E74"/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5A3823" w14:textId="77777777" w:rsidR="00752E74" w:rsidRPr="00AF27D9" w:rsidRDefault="00752E74" w:rsidP="00752E74"/>
        </w:tc>
      </w:tr>
      <w:tr w:rsidR="00752E74" w:rsidRPr="00AF27D9" w14:paraId="06488D93" w14:textId="77777777" w:rsidTr="00C36C1C">
        <w:tc>
          <w:tcPr>
            <w:tcW w:w="11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4470F" w14:textId="77777777" w:rsidR="00752E74" w:rsidRPr="00AF27D9" w:rsidRDefault="00752E74" w:rsidP="00752E74"/>
        </w:tc>
        <w:tc>
          <w:tcPr>
            <w:tcW w:w="6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46E7A8" w14:textId="77777777" w:rsidR="00752E74" w:rsidRPr="00AF27D9" w:rsidRDefault="00752E74" w:rsidP="00752E74"/>
        </w:tc>
        <w:tc>
          <w:tcPr>
            <w:tcW w:w="6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3216BB" w14:textId="77777777" w:rsidR="00752E74" w:rsidRPr="00AF27D9" w:rsidRDefault="00752E74" w:rsidP="00752E74"/>
        </w:tc>
        <w:tc>
          <w:tcPr>
            <w:tcW w:w="3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9F0A20" w14:textId="77777777" w:rsidR="00752E74" w:rsidRPr="00AF27D9" w:rsidRDefault="00752E74" w:rsidP="00752E74"/>
        </w:tc>
        <w:tc>
          <w:tcPr>
            <w:tcW w:w="3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547A1E" w14:textId="77777777" w:rsidR="00752E74" w:rsidRPr="00AF27D9" w:rsidRDefault="00752E74" w:rsidP="00752E74"/>
        </w:tc>
        <w:tc>
          <w:tcPr>
            <w:tcW w:w="5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DD9A8E" w14:textId="77777777" w:rsidR="00752E74" w:rsidRPr="00AF27D9" w:rsidRDefault="00752E74" w:rsidP="00752E74"/>
        </w:tc>
        <w:tc>
          <w:tcPr>
            <w:tcW w:w="9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7F0243" w14:textId="77777777" w:rsidR="00752E74" w:rsidRPr="00AF27D9" w:rsidRDefault="00752E74" w:rsidP="00752E74"/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86CBE3" w14:textId="77777777" w:rsidR="00752E74" w:rsidRPr="00AF27D9" w:rsidRDefault="00752E74" w:rsidP="00752E74"/>
        </w:tc>
      </w:tr>
    </w:tbl>
    <w:p w14:paraId="286BE62B" w14:textId="77777777" w:rsidR="00806FF3" w:rsidRPr="00AF27D9" w:rsidRDefault="00806FF3" w:rsidP="00562601">
      <w:pPr>
        <w:spacing w:before="0" w:after="0"/>
        <w:rPr>
          <w:sz w:val="12"/>
        </w:rPr>
      </w:pPr>
    </w:p>
    <w:sectPr w:rsidR="00806FF3" w:rsidRPr="00AF27D9" w:rsidSect="00EF13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65BCC" w14:textId="77777777" w:rsidR="00BB27CF" w:rsidRDefault="00BB27CF" w:rsidP="00650259">
      <w:pPr>
        <w:spacing w:line="240" w:lineRule="auto"/>
      </w:pPr>
      <w:r>
        <w:separator/>
      </w:r>
    </w:p>
  </w:endnote>
  <w:endnote w:type="continuationSeparator" w:id="0">
    <w:p w14:paraId="70BB8E01" w14:textId="77777777" w:rsidR="00BB27CF" w:rsidRDefault="00BB27CF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70E32B-0572-44F3-B22C-A4AB02A20268}"/>
    <w:embedBold r:id="rId2" w:fontKey="{5EE40BE1-8DF8-489C-82E3-397DCA0F0BF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029347A-E757-4047-A70D-255A39091CA3}"/>
    <w:embedBold r:id="rId4" w:fontKey="{C79A457A-8DB0-41F4-9E6C-E1D7B5B73957}"/>
    <w:embedItalic r:id="rId5" w:fontKey="{C189A6A3-374D-4DAB-BA4A-7F268FA27C0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167673E-3EFE-4897-A908-1F46531012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92FF9" w14:textId="77777777" w:rsidR="007A4648" w:rsidRDefault="007A464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9169713"/>
      <w:placeholder>
        <w:docPart w:val="035CF752AF434EFD952C8E266B22FF0D"/>
      </w:placeholder>
      <w:temporary/>
      <w:showingPlcHdr/>
      <w15:appearance w15:val="hidden"/>
    </w:sdtPr>
    <w:sdtEndPr/>
    <w:sdtContent>
      <w:p w14:paraId="54AC170B" w14:textId="77777777" w:rsidR="0019469E" w:rsidRDefault="0019469E">
        <w:pPr>
          <w:pStyle w:val="Fuzeile"/>
        </w:pPr>
        <w:r>
          <w:t>[Hier eingeben]</w:t>
        </w:r>
      </w:p>
    </w:sdtContent>
  </w:sdt>
  <w:p w14:paraId="3EE632BA" w14:textId="77777777" w:rsidR="00562601" w:rsidRDefault="00562601" w:rsidP="00562601">
    <w:pPr>
      <w:pStyle w:val="KeinLeerraum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BCFBF" w14:textId="77777777" w:rsidR="007A4648" w:rsidRDefault="007A464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F13A7" w14:textId="77777777" w:rsidR="00BB27CF" w:rsidRDefault="00BB27CF" w:rsidP="00650259">
      <w:pPr>
        <w:spacing w:line="240" w:lineRule="auto"/>
      </w:pPr>
      <w:r>
        <w:separator/>
      </w:r>
    </w:p>
  </w:footnote>
  <w:footnote w:type="continuationSeparator" w:id="0">
    <w:p w14:paraId="7E349F58" w14:textId="77777777" w:rsidR="00BB27CF" w:rsidRDefault="00BB27CF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A8413" w14:textId="77777777" w:rsidR="007A4648" w:rsidRDefault="007A464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07FE6" w14:textId="59AAFC16" w:rsidR="0019469E" w:rsidRDefault="0025295E">
    <w:pPr>
      <w:pStyle w:val="Kopfzeile"/>
    </w:pPr>
    <w:r>
      <w:rPr>
        <w:noProof/>
      </w:rPr>
      <w:drawing>
        <wp:inline distT="0" distB="0" distL="0" distR="0" wp14:anchorId="5348CE1F" wp14:editId="27DB135F">
          <wp:extent cx="891540" cy="891540"/>
          <wp:effectExtent l="0" t="0" r="3810" b="3810"/>
          <wp:docPr id="191859118" name="Grafik 1" descr="Ein Bild, das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859118" name="Grafik 1" descr="Ein Bild, das Desig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1540" cy="89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B00ED4" w14:textId="77777777" w:rsidR="00562601" w:rsidRDefault="00562601" w:rsidP="00562601">
    <w:pPr>
      <w:pStyle w:val="KeinLeerraum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388D0" w14:textId="77777777" w:rsidR="007A4648" w:rsidRDefault="007A464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43961826">
    <w:abstractNumId w:val="11"/>
  </w:num>
  <w:num w:numId="2" w16cid:durableId="1950698329">
    <w:abstractNumId w:val="7"/>
  </w:num>
  <w:num w:numId="3" w16cid:durableId="608854130">
    <w:abstractNumId w:val="15"/>
  </w:num>
  <w:num w:numId="4" w16cid:durableId="565535926">
    <w:abstractNumId w:val="12"/>
  </w:num>
  <w:num w:numId="5" w16cid:durableId="1757290378">
    <w:abstractNumId w:val="13"/>
  </w:num>
  <w:num w:numId="6" w16cid:durableId="1833981485">
    <w:abstractNumId w:val="19"/>
  </w:num>
  <w:num w:numId="7" w16cid:durableId="641078250">
    <w:abstractNumId w:val="6"/>
  </w:num>
  <w:num w:numId="8" w16cid:durableId="418404129">
    <w:abstractNumId w:val="10"/>
  </w:num>
  <w:num w:numId="9" w16cid:durableId="2063941931">
    <w:abstractNumId w:val="17"/>
  </w:num>
  <w:num w:numId="10" w16cid:durableId="213010141">
    <w:abstractNumId w:val="1"/>
  </w:num>
  <w:num w:numId="11" w16cid:durableId="1035809308">
    <w:abstractNumId w:val="5"/>
  </w:num>
  <w:num w:numId="12" w16cid:durableId="1474760651">
    <w:abstractNumId w:val="0"/>
  </w:num>
  <w:num w:numId="13" w16cid:durableId="1278099851">
    <w:abstractNumId w:val="2"/>
  </w:num>
  <w:num w:numId="14" w16cid:durableId="1195923652">
    <w:abstractNumId w:val="9"/>
  </w:num>
  <w:num w:numId="15" w16cid:durableId="1071149605">
    <w:abstractNumId w:val="8"/>
  </w:num>
  <w:num w:numId="16" w16cid:durableId="1606843013">
    <w:abstractNumId w:val="16"/>
  </w:num>
  <w:num w:numId="17" w16cid:durableId="1131558139">
    <w:abstractNumId w:val="3"/>
  </w:num>
  <w:num w:numId="18" w16cid:durableId="2055039621">
    <w:abstractNumId w:val="21"/>
  </w:num>
  <w:num w:numId="19" w16cid:durableId="719522883">
    <w:abstractNumId w:val="18"/>
  </w:num>
  <w:num w:numId="20" w16cid:durableId="427967584">
    <w:abstractNumId w:val="14"/>
  </w:num>
  <w:num w:numId="21" w16cid:durableId="612518914">
    <w:abstractNumId w:val="20"/>
  </w:num>
  <w:num w:numId="22" w16cid:durableId="89574901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256"/>
    <w:rsid w:val="00003B30"/>
    <w:rsid w:val="000305B5"/>
    <w:rsid w:val="00045CA6"/>
    <w:rsid w:val="00052382"/>
    <w:rsid w:val="0006568A"/>
    <w:rsid w:val="00067B3E"/>
    <w:rsid w:val="00076F0F"/>
    <w:rsid w:val="00084253"/>
    <w:rsid w:val="000C04F2"/>
    <w:rsid w:val="000D1F49"/>
    <w:rsid w:val="000F5C88"/>
    <w:rsid w:val="001521BF"/>
    <w:rsid w:val="001675E3"/>
    <w:rsid w:val="001727CA"/>
    <w:rsid w:val="0019469E"/>
    <w:rsid w:val="00195220"/>
    <w:rsid w:val="001D0496"/>
    <w:rsid w:val="001F46D3"/>
    <w:rsid w:val="002077D8"/>
    <w:rsid w:val="0025295E"/>
    <w:rsid w:val="00273BFC"/>
    <w:rsid w:val="002B650E"/>
    <w:rsid w:val="002B69B4"/>
    <w:rsid w:val="002C56E6"/>
    <w:rsid w:val="002D3A9F"/>
    <w:rsid w:val="002E4D88"/>
    <w:rsid w:val="002F1F38"/>
    <w:rsid w:val="002F2E58"/>
    <w:rsid w:val="00331CA1"/>
    <w:rsid w:val="00333210"/>
    <w:rsid w:val="00354B3D"/>
    <w:rsid w:val="0035746B"/>
    <w:rsid w:val="00361A6F"/>
    <w:rsid w:val="00361E11"/>
    <w:rsid w:val="0038680F"/>
    <w:rsid w:val="0039509A"/>
    <w:rsid w:val="003B4744"/>
    <w:rsid w:val="003D106C"/>
    <w:rsid w:val="003D3DA8"/>
    <w:rsid w:val="003E0A0A"/>
    <w:rsid w:val="003F0847"/>
    <w:rsid w:val="0040090B"/>
    <w:rsid w:val="00407256"/>
    <w:rsid w:val="00446538"/>
    <w:rsid w:val="00451EA3"/>
    <w:rsid w:val="0046302A"/>
    <w:rsid w:val="004839B5"/>
    <w:rsid w:val="00487D2D"/>
    <w:rsid w:val="004D5D62"/>
    <w:rsid w:val="005112D0"/>
    <w:rsid w:val="00513809"/>
    <w:rsid w:val="00522FC0"/>
    <w:rsid w:val="0055323F"/>
    <w:rsid w:val="00562601"/>
    <w:rsid w:val="0057256E"/>
    <w:rsid w:val="00577E06"/>
    <w:rsid w:val="00582C3E"/>
    <w:rsid w:val="00587D48"/>
    <w:rsid w:val="0059354C"/>
    <w:rsid w:val="00597953"/>
    <w:rsid w:val="005A3BF7"/>
    <w:rsid w:val="005F2035"/>
    <w:rsid w:val="005F7990"/>
    <w:rsid w:val="0060611D"/>
    <w:rsid w:val="0060697F"/>
    <w:rsid w:val="00606D9C"/>
    <w:rsid w:val="00620C33"/>
    <w:rsid w:val="0063181B"/>
    <w:rsid w:val="0063739C"/>
    <w:rsid w:val="00650259"/>
    <w:rsid w:val="00676265"/>
    <w:rsid w:val="00681DA2"/>
    <w:rsid w:val="0068363C"/>
    <w:rsid w:val="006843C5"/>
    <w:rsid w:val="006B4CDE"/>
    <w:rsid w:val="007053C1"/>
    <w:rsid w:val="0070689D"/>
    <w:rsid w:val="00752E74"/>
    <w:rsid w:val="00770F25"/>
    <w:rsid w:val="00771ABF"/>
    <w:rsid w:val="007909EB"/>
    <w:rsid w:val="007A35A8"/>
    <w:rsid w:val="007A4648"/>
    <w:rsid w:val="007B0A85"/>
    <w:rsid w:val="007C6A52"/>
    <w:rsid w:val="00806FF3"/>
    <w:rsid w:val="0082043E"/>
    <w:rsid w:val="0082144F"/>
    <w:rsid w:val="00833544"/>
    <w:rsid w:val="008745A8"/>
    <w:rsid w:val="0087701E"/>
    <w:rsid w:val="0088181F"/>
    <w:rsid w:val="008C4C87"/>
    <w:rsid w:val="008E203A"/>
    <w:rsid w:val="008F2A8A"/>
    <w:rsid w:val="00905BCD"/>
    <w:rsid w:val="0091229C"/>
    <w:rsid w:val="0091794F"/>
    <w:rsid w:val="00940E73"/>
    <w:rsid w:val="00971AAF"/>
    <w:rsid w:val="0098597D"/>
    <w:rsid w:val="00991B30"/>
    <w:rsid w:val="009C2A53"/>
    <w:rsid w:val="009D381C"/>
    <w:rsid w:val="009D406B"/>
    <w:rsid w:val="009F2638"/>
    <w:rsid w:val="009F619A"/>
    <w:rsid w:val="009F6DDE"/>
    <w:rsid w:val="00A20C61"/>
    <w:rsid w:val="00A27425"/>
    <w:rsid w:val="00A370A8"/>
    <w:rsid w:val="00A60442"/>
    <w:rsid w:val="00A67151"/>
    <w:rsid w:val="00AC2926"/>
    <w:rsid w:val="00AE4B31"/>
    <w:rsid w:val="00AF27D9"/>
    <w:rsid w:val="00B02700"/>
    <w:rsid w:val="00B04A50"/>
    <w:rsid w:val="00B06ED6"/>
    <w:rsid w:val="00B160CA"/>
    <w:rsid w:val="00B30E12"/>
    <w:rsid w:val="00B369C2"/>
    <w:rsid w:val="00B6481F"/>
    <w:rsid w:val="00B8782D"/>
    <w:rsid w:val="00BA594F"/>
    <w:rsid w:val="00BB27CF"/>
    <w:rsid w:val="00BB4033"/>
    <w:rsid w:val="00BD4753"/>
    <w:rsid w:val="00BD5CB1"/>
    <w:rsid w:val="00BE62EE"/>
    <w:rsid w:val="00C003BA"/>
    <w:rsid w:val="00C0084C"/>
    <w:rsid w:val="00C26825"/>
    <w:rsid w:val="00C334BA"/>
    <w:rsid w:val="00C349A5"/>
    <w:rsid w:val="00C36C1C"/>
    <w:rsid w:val="00C46878"/>
    <w:rsid w:val="00C5270A"/>
    <w:rsid w:val="00CB3910"/>
    <w:rsid w:val="00CB4A51"/>
    <w:rsid w:val="00CC721D"/>
    <w:rsid w:val="00CD4532"/>
    <w:rsid w:val="00CD47B0"/>
    <w:rsid w:val="00CE6104"/>
    <w:rsid w:val="00CE7918"/>
    <w:rsid w:val="00D16163"/>
    <w:rsid w:val="00D2712C"/>
    <w:rsid w:val="00D40718"/>
    <w:rsid w:val="00D61961"/>
    <w:rsid w:val="00D92F03"/>
    <w:rsid w:val="00DA018B"/>
    <w:rsid w:val="00DB3FAD"/>
    <w:rsid w:val="00DB64ED"/>
    <w:rsid w:val="00DD447B"/>
    <w:rsid w:val="00DF0832"/>
    <w:rsid w:val="00E61C09"/>
    <w:rsid w:val="00E677FE"/>
    <w:rsid w:val="00E71946"/>
    <w:rsid w:val="00EB3B58"/>
    <w:rsid w:val="00EC7359"/>
    <w:rsid w:val="00EE3054"/>
    <w:rsid w:val="00EE5038"/>
    <w:rsid w:val="00EF132D"/>
    <w:rsid w:val="00F00606"/>
    <w:rsid w:val="00F01256"/>
    <w:rsid w:val="00F5418C"/>
    <w:rsid w:val="00F549BE"/>
    <w:rsid w:val="00F70BA9"/>
    <w:rsid w:val="00F961D9"/>
    <w:rsid w:val="00FA348A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22DDDC"/>
  <w15:chartTrackingRefBased/>
  <w15:docId w15:val="{1F3A3455-41E1-46BA-BBDC-4F5405050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berschrift1">
    <w:name w:val="heading 1"/>
    <w:basedOn w:val="Standard"/>
    <w:link w:val="berschrift1Zchn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semiHidden/>
    <w:rsid w:val="000D1F49"/>
    <w:pPr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562601"/>
    <w:rPr>
      <w:b/>
      <w:bCs/>
      <w:color w:val="694A77"/>
      <w:sz w:val="24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62601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fzeileZchn">
    <w:name w:val="Kopfzeile Zchn"/>
    <w:basedOn w:val="Absatz-Standardschriftart"/>
    <w:link w:val="Kopfzeil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uzeile">
    <w:name w:val="footer"/>
    <w:basedOn w:val="Standard"/>
    <w:link w:val="FuzeileZchn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562601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tabs>
        <w:tab w:val="num" w:pos="360"/>
      </w:tabs>
      <w:ind w:left="0" w:firstLine="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62601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562601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06FF3"/>
    <w:rPr>
      <w:color w:val="808080"/>
    </w:rPr>
  </w:style>
  <w:style w:type="paragraph" w:customStyle="1" w:styleId="Tabellenberschriften">
    <w:name w:val="Tabellenüberschriften"/>
    <w:basedOn w:val="Standard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24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leur\AppData\Roaming\Microsoft\Templates\Freiwilligenschichtpla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6B23F5D87C544BCB5BCE42CE279A4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897569-D8DA-45B0-8181-F69B53288947}"/>
      </w:docPartPr>
      <w:docPartBody>
        <w:p w:rsidR="0013549F" w:rsidRDefault="000E2CC4">
          <w:pPr>
            <w:pStyle w:val="06B23F5D87C544BCB5BCE42CE279A445"/>
          </w:pPr>
          <w:r w:rsidRPr="0060611D">
            <w:rPr>
              <w:lang w:bidi="de-DE"/>
            </w:rPr>
            <w:t>Name der Veranstaltung</w:t>
          </w:r>
        </w:p>
      </w:docPartBody>
    </w:docPart>
    <w:docPart>
      <w:docPartPr>
        <w:name w:val="035CF752AF434EFD952C8E266B22FF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58FD09-5D93-42BA-AC47-836E9F544F0C}"/>
      </w:docPartPr>
      <w:docPartBody>
        <w:p w:rsidR="00666769" w:rsidRDefault="0013549F" w:rsidP="0013549F">
          <w:pPr>
            <w:pStyle w:val="035CF752AF434EFD952C8E266B22FF0D"/>
          </w:pPr>
          <w:r>
            <w:t>[Hier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49F"/>
    <w:rsid w:val="000305B5"/>
    <w:rsid w:val="000E2CC4"/>
    <w:rsid w:val="0013549F"/>
    <w:rsid w:val="00375B59"/>
    <w:rsid w:val="0055323F"/>
    <w:rsid w:val="00666769"/>
    <w:rsid w:val="0082144F"/>
    <w:rsid w:val="008379AB"/>
    <w:rsid w:val="00B8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6B23F5D87C544BCB5BCE42CE279A445">
    <w:name w:val="06B23F5D87C544BCB5BCE42CE279A445"/>
  </w:style>
  <w:style w:type="paragraph" w:customStyle="1" w:styleId="035CF752AF434EFD952C8E266B22FF0D">
    <w:name w:val="035CF752AF434EFD952C8E266B22FF0D"/>
    <w:rsid w:val="001354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876A4-C98C-4798-BE90-B0C311364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Freiwilligenschichtplan</Template>
  <TotalTime>0</TotalTime>
  <Pages>2</Pages>
  <Words>81</Words>
  <Characters>497</Characters>
  <Application>Microsoft Office Word</Application>
  <DocSecurity>0</DocSecurity>
  <Lines>13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Fleur Hartmann</dc:creator>
  <cp:keywords/>
  <dc:description/>
  <cp:lastModifiedBy>Fleur Hartmann</cp:lastModifiedBy>
  <cp:revision>4</cp:revision>
  <cp:lastPrinted>2025-01-28T17:14:00Z</cp:lastPrinted>
  <dcterms:created xsi:type="dcterms:W3CDTF">2026-01-24T05:56:00Z</dcterms:created>
  <dcterms:modified xsi:type="dcterms:W3CDTF">2026-01-24T08:54:00Z</dcterms:modified>
</cp:coreProperties>
</file>